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43BF" w:rsidRDefault="00FD43BF">
      <w:r>
        <w:t xml:space="preserve">       </w:t>
      </w:r>
      <w:r w:rsidRPr="001F4633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9.25pt;height:137.25pt">
            <v:imagedata r:id="rId4" o:title=""/>
          </v:shape>
        </w:pict>
      </w:r>
    </w:p>
    <w:p w:rsidR="00FD43BF" w:rsidRDefault="00FD43BF"/>
    <w:p w:rsidR="00FD43BF" w:rsidRDefault="00FD43BF">
      <w:r>
        <w:t xml:space="preserve">   EATIM DE VALERIA</w:t>
      </w:r>
    </w:p>
    <w:p w:rsidR="00FD43BF" w:rsidRDefault="00FD43BF">
      <w:r>
        <w:t xml:space="preserve">     C/ Castrum Altum,2</w:t>
      </w:r>
    </w:p>
    <w:p w:rsidR="00FD43BF" w:rsidRDefault="00FD43BF">
      <w:r>
        <w:t xml:space="preserve">  16216 Valeria (Cuenca)</w:t>
      </w:r>
    </w:p>
    <w:p w:rsidR="00FD43BF" w:rsidRDefault="00FD43BF">
      <w:r>
        <w:t>Tfno: 618649030- 969241756</w:t>
      </w:r>
    </w:p>
    <w:p w:rsidR="00FD43BF" w:rsidRDefault="00FD43BF">
      <w:r>
        <w:t xml:space="preserve">     </w:t>
      </w:r>
      <w:hyperlink r:id="rId5" w:history="1">
        <w:r w:rsidRPr="00BB625D">
          <w:rPr>
            <w:rStyle w:val="Hyperlink"/>
          </w:rPr>
          <w:t>antero@dipucuenca.es</w:t>
        </w:r>
      </w:hyperlink>
    </w:p>
    <w:p w:rsidR="00FD43BF" w:rsidRDefault="00FD43BF">
      <w:r>
        <w:t xml:space="preserve">     </w:t>
      </w:r>
      <w:hyperlink r:id="rId6" w:history="1">
        <w:r w:rsidRPr="00BB625D">
          <w:rPr>
            <w:rStyle w:val="Hyperlink"/>
          </w:rPr>
          <w:t>teoibanez@yahoo.es</w:t>
        </w:r>
      </w:hyperlink>
    </w:p>
    <w:p w:rsidR="00FD43BF" w:rsidRDefault="00FD43BF" w:rsidP="00DB0BFD">
      <w:pPr>
        <w:jc w:val="center"/>
      </w:pPr>
      <w:r>
        <w:t>SOLICITUD</w:t>
      </w:r>
    </w:p>
    <w:p w:rsidR="00FD43BF" w:rsidRDefault="00FD43BF"/>
    <w:p w:rsidR="00FD43BF" w:rsidRDefault="00FD43BF"/>
    <w:p w:rsidR="00FD43BF" w:rsidRDefault="00FD43BF">
      <w:r>
        <w:t>D/Dª…………………………………………………………………………………….</w:t>
      </w:r>
    </w:p>
    <w:p w:rsidR="00FD43BF" w:rsidRDefault="00FD43BF">
      <w:r>
        <w:t>DNI……………………………………………………………………………………..</w:t>
      </w:r>
    </w:p>
    <w:p w:rsidR="00FD43BF" w:rsidRDefault="00FD43BF">
      <w:r>
        <w:t>DOMICILIO…………………………………………………………………………...</w:t>
      </w:r>
    </w:p>
    <w:p w:rsidR="00FD43BF" w:rsidRDefault="00FD43BF">
      <w:r>
        <w:t>TELÉFONO………………………….............................................................................</w:t>
      </w:r>
    </w:p>
    <w:p w:rsidR="00FD43BF" w:rsidRDefault="00FD43BF">
      <w:r>
        <w:t>CORREO ELECTRÓNICO…………………………………………………………….</w:t>
      </w:r>
    </w:p>
    <w:p w:rsidR="00FD43BF" w:rsidRDefault="00FD43BF"/>
    <w:p w:rsidR="00FD43BF" w:rsidRDefault="00FD43BF" w:rsidP="0028447B">
      <w:pPr>
        <w:jc w:val="center"/>
      </w:pPr>
      <w:r>
        <w:t>EXPONE</w:t>
      </w:r>
    </w:p>
    <w:p w:rsidR="00FD43BF" w:rsidRDefault="00FD43BF" w:rsidP="0028447B">
      <w:pPr>
        <w:jc w:val="center"/>
      </w:pPr>
    </w:p>
    <w:p w:rsidR="00FD43BF" w:rsidRDefault="00FD43BF" w:rsidP="0028447B">
      <w:pPr>
        <w:jc w:val="center"/>
      </w:pPr>
    </w:p>
    <w:p w:rsidR="00FD43BF" w:rsidRDefault="00FD43BF" w:rsidP="0028447B">
      <w:pPr>
        <w:jc w:val="center"/>
      </w:pPr>
    </w:p>
    <w:p w:rsidR="00FD43BF" w:rsidRDefault="00FD43BF" w:rsidP="0028447B">
      <w:pPr>
        <w:jc w:val="center"/>
      </w:pPr>
    </w:p>
    <w:p w:rsidR="00FD43BF" w:rsidRDefault="00FD43BF" w:rsidP="0028447B">
      <w:pPr>
        <w:jc w:val="center"/>
      </w:pPr>
    </w:p>
    <w:p w:rsidR="00FD43BF" w:rsidRDefault="00FD43BF" w:rsidP="0028447B">
      <w:pPr>
        <w:jc w:val="center"/>
      </w:pPr>
    </w:p>
    <w:p w:rsidR="00FD43BF" w:rsidRDefault="00FD43BF" w:rsidP="0028447B">
      <w:pPr>
        <w:jc w:val="center"/>
      </w:pPr>
    </w:p>
    <w:p w:rsidR="00FD43BF" w:rsidRDefault="00FD43BF" w:rsidP="0028447B">
      <w:pPr>
        <w:jc w:val="center"/>
      </w:pPr>
    </w:p>
    <w:p w:rsidR="00FD43BF" w:rsidRDefault="00FD43BF" w:rsidP="0028447B">
      <w:pPr>
        <w:jc w:val="center"/>
      </w:pPr>
    </w:p>
    <w:p w:rsidR="00FD43BF" w:rsidRDefault="00FD43BF" w:rsidP="0028447B">
      <w:pPr>
        <w:jc w:val="center"/>
      </w:pPr>
    </w:p>
    <w:p w:rsidR="00FD43BF" w:rsidRDefault="00FD43BF" w:rsidP="0028447B">
      <w:pPr>
        <w:jc w:val="center"/>
      </w:pPr>
      <w:r>
        <w:t>Por todo ello SOLICITA</w:t>
      </w:r>
    </w:p>
    <w:p w:rsidR="00FD43BF" w:rsidRDefault="00FD43BF" w:rsidP="0028447B">
      <w:pPr>
        <w:jc w:val="center"/>
      </w:pPr>
    </w:p>
    <w:p w:rsidR="00FD43BF" w:rsidRDefault="00FD43BF" w:rsidP="0028447B">
      <w:pPr>
        <w:jc w:val="center"/>
      </w:pPr>
    </w:p>
    <w:p w:rsidR="00FD43BF" w:rsidRDefault="00FD43BF" w:rsidP="0028447B">
      <w:pPr>
        <w:jc w:val="center"/>
      </w:pPr>
    </w:p>
    <w:p w:rsidR="00FD43BF" w:rsidRDefault="00FD43BF" w:rsidP="0028447B">
      <w:pPr>
        <w:jc w:val="center"/>
      </w:pPr>
    </w:p>
    <w:p w:rsidR="00FD43BF" w:rsidRDefault="00FD43BF" w:rsidP="0028447B">
      <w:pPr>
        <w:jc w:val="center"/>
      </w:pPr>
    </w:p>
    <w:p w:rsidR="00FD43BF" w:rsidRDefault="00FD43BF" w:rsidP="0028447B">
      <w:pPr>
        <w:jc w:val="center"/>
      </w:pPr>
    </w:p>
    <w:p w:rsidR="00FD43BF" w:rsidRDefault="00FD43BF" w:rsidP="0028447B">
      <w:pPr>
        <w:jc w:val="center"/>
      </w:pPr>
    </w:p>
    <w:p w:rsidR="00FD43BF" w:rsidRDefault="00FD43BF" w:rsidP="0028447B">
      <w:r>
        <w:t xml:space="preserve">                                                                       Valeria a          de                                 de    </w:t>
      </w:r>
    </w:p>
    <w:p w:rsidR="00FD43BF" w:rsidRDefault="00FD43BF" w:rsidP="0028447B">
      <w:pPr>
        <w:jc w:val="right"/>
      </w:pPr>
      <w:r>
        <w:t xml:space="preserve">EL SOLICITANTE  </w:t>
      </w:r>
    </w:p>
    <w:p w:rsidR="00FD43BF" w:rsidRDefault="00FD43BF" w:rsidP="0028447B">
      <w:r>
        <w:t xml:space="preserve">                  </w:t>
      </w:r>
    </w:p>
    <w:p w:rsidR="00FD43BF" w:rsidRDefault="00FD43BF" w:rsidP="0028447B"/>
    <w:p w:rsidR="00FD43BF" w:rsidRPr="001F4633" w:rsidRDefault="00FD43BF" w:rsidP="0028447B">
      <w:pPr>
        <w:jc w:val="center"/>
      </w:pPr>
      <w:r>
        <w:t xml:space="preserve">SR. ALCALDE-PRESIDENTE DE </w:t>
      </w:r>
      <w:smartTag w:uri="urn:schemas-microsoft-com:office:smarttags" w:element="PersonName">
        <w:smartTagPr>
          <w:attr w:name="ProductID" w:val="LA EATIM"/>
        </w:smartTagPr>
        <w:smartTag w:uri="urn:schemas-microsoft-com:office:smarttags" w:element="PersonName">
          <w:smartTagPr>
            <w:attr w:name="ProductID" w:val="LA EATIM DE"/>
          </w:smartTagPr>
          <w:r>
            <w:t>LA EATIM</w:t>
          </w:r>
        </w:smartTag>
        <w:r>
          <w:t xml:space="preserve"> DE</w:t>
        </w:r>
      </w:smartTag>
      <w:r>
        <w:t xml:space="preserve"> VALERIA</w:t>
      </w:r>
    </w:p>
    <w:sectPr w:rsidR="00FD43BF" w:rsidRPr="001F4633" w:rsidSect="00FD43B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F4633"/>
    <w:rsid w:val="001F4633"/>
    <w:rsid w:val="0028447B"/>
    <w:rsid w:val="00BB625D"/>
    <w:rsid w:val="00DB0BFD"/>
    <w:rsid w:val="00FD4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s-ES_tradnl" w:eastAsia="es-ES_trad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DB0BFD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teoibanez@yahoo.es" TargetMode="External"/><Relationship Id="rId5" Type="http://schemas.openxmlformats.org/officeDocument/2006/relationships/hyperlink" Target="mailto:antero@dipucuenca.es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29</TotalTime>
  <Pages>1</Pages>
  <Words>119</Words>
  <Characters>656</Characters>
  <Application>Microsoft Office Word</Application>
  <DocSecurity>0</DocSecurity>
  <Lines>0</Lines>
  <Paragraphs>0</Paragraphs>
  <ScaleCrop>false</ScaleCrop>
  <Company>Charly Corp.</Company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</dc:title>
  <dc:subject/>
  <dc:creator>Teo</dc:creator>
  <cp:keywords/>
  <dc:description/>
  <cp:lastModifiedBy>Teo</cp:lastModifiedBy>
  <cp:revision>1</cp:revision>
  <dcterms:created xsi:type="dcterms:W3CDTF">2013-11-17T18:04:00Z</dcterms:created>
  <dcterms:modified xsi:type="dcterms:W3CDTF">2013-11-17T18:33:00Z</dcterms:modified>
</cp:coreProperties>
</file>